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504B1" w14:paraId="73F87D5A" w14:textId="77777777" w:rsidTr="00E97545">
        <w:trPr>
          <w:trHeight w:val="8136"/>
        </w:trPr>
        <w:tc>
          <w:tcPr>
            <w:tcW w:w="9350" w:type="dxa"/>
          </w:tcPr>
          <w:p w14:paraId="3FFEF3AC" w14:textId="77777777" w:rsidR="00E97545" w:rsidRPr="00775FB1" w:rsidRDefault="00E97545" w:rsidP="00E97545">
            <w:pPr>
              <w:pStyle w:val="Subtitle"/>
              <w:spacing w:line="192" w:lineRule="auto"/>
              <w:rPr>
                <w:sz w:val="2"/>
                <w:szCs w:val="4"/>
              </w:rPr>
            </w:pPr>
            <w:r w:rsidRPr="00775FB1">
              <w:rPr>
                <w:noProof/>
                <w:sz w:val="2"/>
                <w:szCs w:val="4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6150F679" wp14:editId="7A0C72D2">
                  <wp:simplePos x="0" y="0"/>
                  <wp:positionH relativeFrom="column">
                    <wp:posOffset>-1005840</wp:posOffset>
                  </wp:positionH>
                  <wp:positionV relativeFrom="paragraph">
                    <wp:posOffset>-487045</wp:posOffset>
                  </wp:positionV>
                  <wp:extent cx="7819200" cy="10118964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duation party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200" cy="101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52AE5F" w14:textId="59A89913" w:rsidR="00B504B1" w:rsidRDefault="00152E72" w:rsidP="009D2A36">
            <w:pPr>
              <w:pStyle w:val="Subtitle"/>
            </w:pPr>
            <w:r>
              <w:t>Oak Creek</w:t>
            </w:r>
            <w:r w:rsidR="009D2A36">
              <w:t xml:space="preserve"> </w:t>
            </w:r>
            <w:r w:rsidR="00DC201E">
              <w:t>Club ‘</w:t>
            </w:r>
            <w:r w:rsidR="009D2A36">
              <w:t xml:space="preserve">s </w:t>
            </w:r>
            <w:r>
              <w:t xml:space="preserve">Social Committee would like for you to </w:t>
            </w:r>
            <w:r w:rsidR="00A95004">
              <w:t xml:space="preserve">Mark Your Calendars </w:t>
            </w:r>
            <w:r>
              <w:t>for…</w:t>
            </w:r>
          </w:p>
        </w:tc>
      </w:tr>
      <w:tr w:rsidR="00B504B1" w14:paraId="253255FB" w14:textId="77777777" w:rsidTr="004B62E5">
        <w:trPr>
          <w:trHeight w:val="2569"/>
        </w:trPr>
        <w:tc>
          <w:tcPr>
            <w:tcW w:w="9350" w:type="dxa"/>
            <w:vAlign w:val="center"/>
          </w:tcPr>
          <w:p w14:paraId="1EEDD5DE" w14:textId="74A49BA0" w:rsidR="00B504B1" w:rsidRPr="004B62E5" w:rsidRDefault="00152E72" w:rsidP="00DF316F">
            <w:pPr>
              <w:pStyle w:val="Title"/>
            </w:pPr>
            <w:r>
              <w:t xml:space="preserve">Oak Creeks 2021 Virtual Year </w:t>
            </w:r>
            <w:proofErr w:type="spellStart"/>
            <w:r>
              <w:t>BooK</w:t>
            </w:r>
            <w:proofErr w:type="spellEnd"/>
          </w:p>
        </w:tc>
      </w:tr>
      <w:tr w:rsidR="00B504B1" w14:paraId="3D7BC797" w14:textId="77777777" w:rsidTr="004B62E5">
        <w:trPr>
          <w:trHeight w:val="494"/>
        </w:trPr>
        <w:tc>
          <w:tcPr>
            <w:tcW w:w="9350" w:type="dxa"/>
          </w:tcPr>
          <w:p w14:paraId="171937BB" w14:textId="77777777" w:rsidR="00B504B1" w:rsidRDefault="00B504B1"/>
        </w:tc>
      </w:tr>
    </w:tbl>
    <w:p w14:paraId="50A4D0B5" w14:textId="77777777" w:rsidR="00E97545" w:rsidRPr="00E97545" w:rsidRDefault="00E97545">
      <w:pPr>
        <w:rPr>
          <w:sz w:val="4"/>
        </w:rPr>
      </w:pPr>
    </w:p>
    <w:tbl>
      <w:tblPr>
        <w:tblW w:w="0" w:type="auto"/>
        <w:tblBorders>
          <w:insideH w:val="single" w:sz="18" w:space="0" w:color="auto"/>
          <w:insideV w:val="single" w:sz="36" w:space="0" w:color="auto"/>
        </w:tblBorders>
        <w:tblLook w:val="0600" w:firstRow="0" w:lastRow="0" w:firstColumn="0" w:lastColumn="0" w:noHBand="1" w:noVBand="1"/>
      </w:tblPr>
      <w:tblGrid>
        <w:gridCol w:w="3116"/>
        <w:gridCol w:w="6234"/>
      </w:tblGrid>
      <w:tr w:rsidR="00B504B1" w14:paraId="45769EB4" w14:textId="77777777" w:rsidTr="00E97545">
        <w:trPr>
          <w:trHeight w:val="2422"/>
        </w:trPr>
        <w:tc>
          <w:tcPr>
            <w:tcW w:w="3116" w:type="dxa"/>
            <w:vAlign w:val="center"/>
          </w:tcPr>
          <w:p w14:paraId="5DE79C53" w14:textId="0E3C49E9" w:rsidR="00B504B1" w:rsidRPr="004B62E5" w:rsidRDefault="00152E72" w:rsidP="00E97545">
            <w:pPr>
              <w:pStyle w:val="Info"/>
            </w:pPr>
            <w:r>
              <w:t>6/12/21</w:t>
            </w:r>
          </w:p>
          <w:p w14:paraId="1964FD90" w14:textId="64D9F370" w:rsidR="00DF316F" w:rsidRDefault="00152E72" w:rsidP="00E97545">
            <w:pPr>
              <w:pStyle w:val="Info"/>
            </w:pPr>
            <w:r>
              <w:t>1pm – 4pm</w:t>
            </w:r>
          </w:p>
          <w:p w14:paraId="526035E2" w14:textId="2EDD04E7" w:rsidR="00B504B1" w:rsidRPr="004B62E5" w:rsidRDefault="00B504B1" w:rsidP="00E97545">
            <w:pPr>
              <w:pStyle w:val="Info"/>
            </w:pPr>
          </w:p>
        </w:tc>
        <w:tc>
          <w:tcPr>
            <w:tcW w:w="6234" w:type="dxa"/>
            <w:vAlign w:val="center"/>
          </w:tcPr>
          <w:p w14:paraId="2ACA1E0B" w14:textId="6BC9C743" w:rsidR="00DF316F" w:rsidRPr="004B62E5" w:rsidRDefault="00152E72" w:rsidP="00152E72">
            <w:pPr>
              <w:pStyle w:val="SubInfo"/>
            </w:pPr>
            <w:r>
              <w:t xml:space="preserve">More Information coming soon! </w:t>
            </w:r>
          </w:p>
          <w:p w14:paraId="26EF4D56" w14:textId="355A98DC" w:rsidR="00B504B1" w:rsidRPr="004B62E5" w:rsidRDefault="00152E72" w:rsidP="00E97545">
            <w:pPr>
              <w:pStyle w:val="Text"/>
            </w:pPr>
            <w:r>
              <w:t>www.OakCreekClubHOA.com</w:t>
            </w:r>
          </w:p>
        </w:tc>
      </w:tr>
    </w:tbl>
    <w:p w14:paraId="72B33DA6" w14:textId="77777777" w:rsidR="006F1B7C" w:rsidRDefault="006F1B7C"/>
    <w:sectPr w:rsidR="006F1B7C" w:rsidSect="00B504B1">
      <w:pgSz w:w="12240" w:h="15840" w:code="1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6B2B1" w14:textId="77777777" w:rsidR="003B55F6" w:rsidRDefault="003B55F6" w:rsidP="00B504B1">
      <w:r>
        <w:separator/>
      </w:r>
    </w:p>
  </w:endnote>
  <w:endnote w:type="continuationSeparator" w:id="0">
    <w:p w14:paraId="19DEAE39" w14:textId="77777777" w:rsidR="003B55F6" w:rsidRDefault="003B55F6" w:rsidP="00B5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97C58" w14:textId="77777777" w:rsidR="003B55F6" w:rsidRDefault="003B55F6" w:rsidP="00B504B1">
      <w:r>
        <w:separator/>
      </w:r>
    </w:p>
  </w:footnote>
  <w:footnote w:type="continuationSeparator" w:id="0">
    <w:p w14:paraId="19F377B5" w14:textId="77777777" w:rsidR="003B55F6" w:rsidRDefault="003B55F6" w:rsidP="00B5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004"/>
    <w:rsid w:val="00152E72"/>
    <w:rsid w:val="0026054F"/>
    <w:rsid w:val="003A1692"/>
    <w:rsid w:val="003B55F6"/>
    <w:rsid w:val="00455D93"/>
    <w:rsid w:val="004B62E5"/>
    <w:rsid w:val="00596F5F"/>
    <w:rsid w:val="00604C50"/>
    <w:rsid w:val="00685133"/>
    <w:rsid w:val="006C60E6"/>
    <w:rsid w:val="006F1B7C"/>
    <w:rsid w:val="006F3FFE"/>
    <w:rsid w:val="00775FB1"/>
    <w:rsid w:val="0079676A"/>
    <w:rsid w:val="009161DD"/>
    <w:rsid w:val="009817BA"/>
    <w:rsid w:val="009D2A36"/>
    <w:rsid w:val="00A81C97"/>
    <w:rsid w:val="00A95004"/>
    <w:rsid w:val="00B504B1"/>
    <w:rsid w:val="00D125A0"/>
    <w:rsid w:val="00DA1FCB"/>
    <w:rsid w:val="00DC201E"/>
    <w:rsid w:val="00DF316F"/>
    <w:rsid w:val="00E9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56A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DF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316F"/>
  </w:style>
  <w:style w:type="paragraph" w:styleId="Footer">
    <w:name w:val="footer"/>
    <w:basedOn w:val="Normal"/>
    <w:link w:val="Foot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316F"/>
  </w:style>
  <w:style w:type="paragraph" w:styleId="BalloonText">
    <w:name w:val="Balloon Text"/>
    <w:basedOn w:val="Normal"/>
    <w:link w:val="BalloonTextChar"/>
    <w:uiPriority w:val="99"/>
    <w:semiHidden/>
    <w:unhideWhenUsed/>
    <w:rsid w:val="00B504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4B1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5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B62E5"/>
    <w:pPr>
      <w:jc w:val="center"/>
    </w:pPr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character" w:customStyle="1" w:styleId="TitleChar">
    <w:name w:val="Title Char"/>
    <w:basedOn w:val="DefaultParagraphFont"/>
    <w:link w:val="Title"/>
    <w:rsid w:val="00DF316F"/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paragraph" w:styleId="Subtitle">
    <w:name w:val="Subtitle"/>
    <w:basedOn w:val="Normal"/>
    <w:next w:val="Normal"/>
    <w:link w:val="SubtitleChar"/>
    <w:uiPriority w:val="1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DF316F"/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paragraph" w:customStyle="1" w:styleId="Info">
    <w:name w:val="Info"/>
    <w:basedOn w:val="Normal"/>
    <w:next w:val="Normal"/>
    <w:uiPriority w:val="2"/>
    <w:qFormat/>
    <w:rsid w:val="00DF316F"/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SubInfo">
    <w:name w:val="SubInfo"/>
    <w:basedOn w:val="Normal"/>
    <w:next w:val="Normal"/>
    <w:uiPriority w:val="3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Message">
    <w:name w:val="Message"/>
    <w:basedOn w:val="Normal"/>
    <w:semiHidden/>
    <w:qFormat/>
    <w:rsid w:val="004B62E5"/>
    <w:pPr>
      <w:jc w:val="center"/>
    </w:pPr>
    <w:rPr>
      <w:rFonts w:ascii="Futura Medium" w:hAnsi="Futura Medium" w:cs="Futura Medium"/>
      <w:color w:val="022A4E" w:themeColor="accent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F316F"/>
    <w:rPr>
      <w:color w:val="808080"/>
    </w:rPr>
  </w:style>
  <w:style w:type="paragraph" w:customStyle="1" w:styleId="Text">
    <w:name w:val="Text"/>
    <w:basedOn w:val="Normal"/>
    <w:next w:val="Normal"/>
    <w:uiPriority w:val="4"/>
    <w:qFormat/>
    <w:rsid w:val="00DF316F"/>
    <w:pPr>
      <w:jc w:val="center"/>
    </w:pPr>
    <w:rPr>
      <w:rFonts w:ascii="Arial" w:hAnsi="Arial" w:cs="Futura Medium"/>
      <w:color w:val="022A4E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evenson\AppData\Roaming\Microsoft\Templates\Disco%20ball%20graduation%20party%20flyer.dotx" TargetMode="External"/></Relationships>
</file>

<file path=word/theme/theme1.xml><?xml version="1.0" encoding="utf-8"?>
<a:theme xmlns:a="http://schemas.openxmlformats.org/drawingml/2006/main" name="GraduationParty">
  <a:themeElements>
    <a:clrScheme name="GraduationParty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22A4E"/>
      </a:accent1>
      <a:accent2>
        <a:srgbClr val="DF2A4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duationParty" id="{30B98E06-9EE4-DE43-9EDF-1D26D987E77C}" vid="{8B87AC0E-004A-614A-87FB-CE26CA7008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214CA-B806-44F1-A284-333E395C4A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D2724E-6972-474F-9F1D-8AD9C83FDF9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8D3A0C0-48FA-48CB-948E-E99035733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Disco ball graduation party flyer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2021-03-23T00:25:00Z</dcterms:created>
  <dcterms:modified xsi:type="dcterms:W3CDTF">2021-03-23T00:25:00Z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